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4C9B0" w14:textId="77777777" w:rsidR="00F75937" w:rsidRPr="00747CDD" w:rsidRDefault="00F75937" w:rsidP="00747CDD">
      <w:pPr>
        <w:spacing w:before="0"/>
        <w:ind w:left="-851"/>
        <w:rPr>
          <w:rFonts w:ascii="Arial" w:hAnsi="Arial" w:cs="Arial"/>
          <w:b/>
          <w:bCs/>
          <w:noProof/>
          <w:color w:val="445461"/>
          <w:sz w:val="16"/>
          <w:szCs w:val="16"/>
          <w:lang w:val="en-GB" w:bidi="en-GB"/>
        </w:rPr>
      </w:pPr>
      <w:bookmarkStart w:id="0" w:name="_Hlk131008101"/>
    </w:p>
    <w:p w14:paraId="7A6EB638" w14:textId="04768588" w:rsidR="00FB18BE" w:rsidRPr="005C1956" w:rsidRDefault="00E144CC" w:rsidP="00FB18BE">
      <w:pPr>
        <w:spacing w:before="0" w:after="120" w:line="240" w:lineRule="auto"/>
        <w:ind w:left="-851"/>
        <w:rPr>
          <w:rFonts w:ascii="Open Sans" w:hAnsi="Open Sans" w:cs="Open Sans"/>
          <w:b/>
          <w:bCs/>
          <w:color w:val="546776" w:themeColor="text2"/>
          <w:sz w:val="36"/>
          <w:szCs w:val="36"/>
        </w:rPr>
      </w:pPr>
      <w:r>
        <w:rPr>
          <w:rFonts w:ascii="Open Sans" w:hAnsi="Open Sans" w:cs="Open Sans"/>
          <w:b/>
          <w:bCs/>
          <w:noProof/>
          <w:color w:val="546776" w:themeColor="text2"/>
          <w:sz w:val="36"/>
          <w:szCs w:val="36"/>
          <w:lang w:val="en-GB" w:bidi="en-GB"/>
        </w:rPr>
        <w:t>Fellow Reference Form</w:t>
      </w:r>
    </w:p>
    <w:bookmarkEnd w:id="0"/>
    <w:p w14:paraId="41ABFC53" w14:textId="5BD8CA73" w:rsidR="001266AC" w:rsidRDefault="001266AC" w:rsidP="00FB18BE">
      <w:pPr>
        <w:spacing w:before="0"/>
        <w:ind w:left="-851"/>
        <w:rPr>
          <w:rFonts w:ascii="Open Sans" w:hAnsi="Open Sans" w:cs="Open Sans"/>
          <w:b/>
          <w:bCs/>
          <w:color w:val="546776" w:themeColor="text2"/>
          <w:sz w:val="20"/>
          <w:szCs w:val="20"/>
        </w:rPr>
      </w:pPr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Please email your </w:t>
      </w:r>
      <w:r w:rsidR="0002684D"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completed </w:t>
      </w:r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form to </w:t>
      </w:r>
      <w:hyperlink r:id="rId11" w:history="1">
        <w:r w:rsidRPr="00003A3C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membership@nuclearinst.com</w:t>
        </w:r>
      </w:hyperlink>
      <w:r w:rsidRPr="00003A3C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E144CC" w:rsidRPr="00FB18BE" w14:paraId="3D173F37" w14:textId="77777777" w:rsidTr="00BE098F">
        <w:tc>
          <w:tcPr>
            <w:tcW w:w="10774" w:type="dxa"/>
            <w:gridSpan w:val="2"/>
            <w:shd w:val="clear" w:color="auto" w:fill="546776" w:themeFill="text2"/>
          </w:tcPr>
          <w:p w14:paraId="630B21A9" w14:textId="54C788DF" w:rsidR="00E144CC" w:rsidRPr="00FB18BE" w:rsidRDefault="00BF7944" w:rsidP="00BE098F">
            <w:pPr>
              <w:spacing w:before="120" w:after="12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 xml:space="preserve">Applicant </w:t>
            </w:r>
            <w:r w:rsidR="00E144CC"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Details</w:t>
            </w:r>
          </w:p>
        </w:tc>
      </w:tr>
      <w:tr w:rsidR="00E144CC" w:rsidRPr="00FB18BE" w14:paraId="0F734C5C" w14:textId="77777777" w:rsidTr="00BE098F">
        <w:tc>
          <w:tcPr>
            <w:tcW w:w="5387" w:type="dxa"/>
          </w:tcPr>
          <w:p w14:paraId="3FE0ED42" w14:textId="77777777" w:rsidR="00E144CC" w:rsidRDefault="00E144CC" w:rsidP="00BE098F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2FAD35F" w14:textId="77777777" w:rsidR="00E144CC" w:rsidRPr="00BA6DA1" w:rsidRDefault="00E144CC" w:rsidP="00BE098F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 xml:space="preserve">Forename(s): </w:t>
            </w:r>
          </w:p>
        </w:tc>
        <w:tc>
          <w:tcPr>
            <w:tcW w:w="5387" w:type="dxa"/>
          </w:tcPr>
          <w:p w14:paraId="5B8BA78C" w14:textId="77777777" w:rsidR="00E144CC" w:rsidRDefault="00E144CC" w:rsidP="00BE098F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7A77D01" w14:textId="77777777" w:rsidR="00E144CC" w:rsidRPr="00BA6DA1" w:rsidRDefault="00E144CC" w:rsidP="00BE098F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Surname:</w:t>
            </w:r>
          </w:p>
        </w:tc>
      </w:tr>
      <w:tr w:rsidR="00E144CC" w:rsidRPr="00FB18BE" w14:paraId="557D3916" w14:textId="77777777" w:rsidTr="00BE098F">
        <w:tc>
          <w:tcPr>
            <w:tcW w:w="5387" w:type="dxa"/>
          </w:tcPr>
          <w:p w14:paraId="5545135A" w14:textId="77777777" w:rsidR="00E144CC" w:rsidRPr="00BA6DA1" w:rsidRDefault="00E144CC" w:rsidP="00BE098F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  <w:tc>
          <w:tcPr>
            <w:tcW w:w="5387" w:type="dxa"/>
          </w:tcPr>
          <w:p w14:paraId="56044ACC" w14:textId="77777777" w:rsidR="00E144CC" w:rsidRDefault="00E144CC" w:rsidP="00BE098F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DB64B8C" w14:textId="77777777" w:rsidR="00E144CC" w:rsidRPr="00BA6DA1" w:rsidRDefault="00E144CC" w:rsidP="00BE098F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Membership No (if known):</w:t>
            </w:r>
          </w:p>
        </w:tc>
      </w:tr>
    </w:tbl>
    <w:p w14:paraId="5186ACB2" w14:textId="77777777" w:rsidR="00E53732" w:rsidRDefault="00E53732" w:rsidP="00B11796">
      <w:pPr>
        <w:spacing w:before="0" w:after="120" w:line="240" w:lineRule="auto"/>
        <w:rPr>
          <w:rFonts w:ascii="Arial" w:hAnsi="Arial" w:cs="Arial"/>
          <w:b/>
          <w:bCs/>
          <w:color w:val="445461" w:themeColor="text1"/>
          <w:sz w:val="16"/>
          <w:szCs w:val="16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E144CC" w:rsidRPr="00FB18BE" w14:paraId="1E70DF82" w14:textId="77777777" w:rsidTr="00BE098F">
        <w:tc>
          <w:tcPr>
            <w:tcW w:w="10774" w:type="dxa"/>
            <w:shd w:val="clear" w:color="auto" w:fill="546776" w:themeFill="text2"/>
          </w:tcPr>
          <w:p w14:paraId="36881A97" w14:textId="6E42CB26" w:rsidR="00E144CC" w:rsidRPr="00FD40D5" w:rsidRDefault="00E144CC" w:rsidP="00BE098F">
            <w:pPr>
              <w:pStyle w:val="ListParagraph"/>
              <w:spacing w:before="120" w:after="120"/>
              <w:ind w:left="28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Leadership, Autonomy and Significant Contribution to the Industry</w:t>
            </w:r>
          </w:p>
        </w:tc>
      </w:tr>
      <w:tr w:rsidR="00E144CC" w:rsidRPr="00FB18BE" w14:paraId="5DA301E0" w14:textId="77777777" w:rsidTr="00BE098F">
        <w:tc>
          <w:tcPr>
            <w:tcW w:w="10774" w:type="dxa"/>
            <w:shd w:val="clear" w:color="auto" w:fill="auto"/>
          </w:tcPr>
          <w:p w14:paraId="6B3B5118" w14:textId="27258598" w:rsidR="00E144CC" w:rsidRPr="00E144CC" w:rsidRDefault="00E144CC" w:rsidP="00BE098F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Describe 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how the applicant has demonstrated their leadership and autonomy, what significant individual contribution they have made in the industry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and if 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relevant, familiar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ity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with 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any published work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by the applicant</w:t>
            </w:r>
            <w:r w:rsidRPr="00E144CC">
              <w:rPr>
                <w:rFonts w:ascii="Open Sans" w:hAnsi="Open Sans" w:cs="Open Sans"/>
                <w:snapToGrid w:val="0"/>
                <w:color w:val="546776" w:themeColor="text2"/>
                <w:sz w:val="20"/>
                <w:szCs w:val="20"/>
              </w:rPr>
              <w:t xml:space="preserve"> </w:t>
            </w:r>
            <w:r w:rsidRPr="00E144CC">
              <w:rPr>
                <w:rFonts w:ascii="Open Sans" w:hAnsi="Open Sans" w:cs="Open Sans"/>
                <w:snapToGrid w:val="0"/>
                <w:color w:val="546776" w:themeColor="text2"/>
                <w:sz w:val="20"/>
                <w:szCs w:val="20"/>
              </w:rPr>
              <w:t xml:space="preserve">to confirm </w:t>
            </w:r>
            <w:r w:rsidRPr="00E144CC">
              <w:rPr>
                <w:rFonts w:ascii="Open Sans" w:hAnsi="Open Sans" w:cs="Open Sans"/>
                <w:snapToGrid w:val="0"/>
                <w:color w:val="546776" w:themeColor="text2"/>
                <w:sz w:val="20"/>
                <w:szCs w:val="20"/>
              </w:rPr>
              <w:t>th</w:t>
            </w:r>
            <w:r w:rsidR="00C46FB9">
              <w:rPr>
                <w:rFonts w:ascii="Open Sans" w:hAnsi="Open Sans" w:cs="Open Sans"/>
                <w:snapToGrid w:val="0"/>
                <w:color w:val="546776" w:themeColor="text2"/>
                <w:sz w:val="20"/>
                <w:szCs w:val="20"/>
              </w:rPr>
              <w:t>ese</w:t>
            </w:r>
            <w:r w:rsidRPr="00E144CC">
              <w:rPr>
                <w:rFonts w:ascii="Open Sans" w:hAnsi="Open Sans" w:cs="Open Sans"/>
                <w:snapToGrid w:val="0"/>
                <w:color w:val="546776" w:themeColor="text2"/>
                <w:sz w:val="20"/>
                <w:szCs w:val="20"/>
              </w:rPr>
              <w:t xml:space="preserve"> as</w:t>
            </w:r>
            <w:r w:rsidR="00C46FB9">
              <w:rPr>
                <w:rFonts w:ascii="Open Sans" w:hAnsi="Open Sans" w:cs="Open Sans"/>
                <w:snapToGrid w:val="0"/>
                <w:color w:val="546776" w:themeColor="text2"/>
                <w:sz w:val="20"/>
                <w:szCs w:val="20"/>
              </w:rPr>
              <w:t xml:space="preserve"> </w:t>
            </w:r>
            <w:r w:rsidRPr="00E144CC">
              <w:rPr>
                <w:rFonts w:ascii="Open Sans" w:hAnsi="Open Sans" w:cs="Open Sans"/>
                <w:snapToGrid w:val="0"/>
                <w:color w:val="546776" w:themeColor="text2"/>
                <w:sz w:val="20"/>
                <w:szCs w:val="20"/>
              </w:rPr>
              <w:t>contribution to advancement within the nuclear industry.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(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Please </w:t>
            </w:r>
            <w: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provide specific 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examples to </w:t>
            </w:r>
            <w:r w:rsidR="00C46FB9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support your statements </w:t>
            </w:r>
            <w:r w:rsidRPr="00E144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based on your knowledge.</w:t>
            </w:r>
            <w:r w:rsidR="00C46FB9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)</w:t>
            </w:r>
          </w:p>
        </w:tc>
      </w:tr>
      <w:tr w:rsidR="00E144CC" w:rsidRPr="00FB18BE" w14:paraId="1F674DB9" w14:textId="77777777" w:rsidTr="00BE098F">
        <w:tc>
          <w:tcPr>
            <w:tcW w:w="10774" w:type="dxa"/>
            <w:shd w:val="clear" w:color="auto" w:fill="auto"/>
          </w:tcPr>
          <w:p w14:paraId="518BC777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A6FF8F1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4AE3827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AACFAB9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91B5AC7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97680C0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236145A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FB788ED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F0CC9D6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8A7D323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95BA89F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C60E3D5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C1136D3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B710B53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CC64B7" w14:textId="77777777" w:rsidR="00E144CC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60C2FA" w14:textId="77777777" w:rsidR="00C774BB" w:rsidRDefault="00C774BB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C14A965" w14:textId="77777777" w:rsidR="00C774BB" w:rsidRDefault="00C774BB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25AB16E" w14:textId="77777777" w:rsidR="00C774BB" w:rsidRDefault="00C774BB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9EA350" w14:textId="77777777" w:rsidR="00C774BB" w:rsidRDefault="00C774BB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B2910BD" w14:textId="77777777" w:rsidR="00C774BB" w:rsidRDefault="00C774BB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433C56" w14:textId="77777777" w:rsidR="00C774BB" w:rsidRDefault="00C774BB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BF200C1" w14:textId="77777777" w:rsidR="00C774BB" w:rsidRDefault="00C774BB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944C84D" w14:textId="77777777" w:rsidR="00C774BB" w:rsidRDefault="00C774BB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94A6A57" w14:textId="77777777" w:rsidR="00C774BB" w:rsidRDefault="00C774BB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E409A2B" w14:textId="77777777" w:rsidR="00E144CC" w:rsidRPr="00FB18BE" w:rsidRDefault="00E144CC" w:rsidP="00BE098F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0DD484AB" w14:textId="0747FB3C" w:rsidR="00856B26" w:rsidRPr="00FB18BE" w:rsidRDefault="00856B26" w:rsidP="00B11796">
      <w:pPr>
        <w:spacing w:before="0" w:after="120" w:line="240" w:lineRule="auto"/>
        <w:rPr>
          <w:rFonts w:ascii="Open Sans" w:hAnsi="Open Sans" w:cs="Open Sans"/>
          <w:b/>
          <w:bCs/>
          <w:color w:val="00342F"/>
          <w:sz w:val="16"/>
          <w:szCs w:val="16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411"/>
        <w:gridCol w:w="2976"/>
        <w:gridCol w:w="1276"/>
        <w:gridCol w:w="4111"/>
      </w:tblGrid>
      <w:tr w:rsidR="008D317A" w:rsidRPr="00FB18BE" w14:paraId="2BC448AD" w14:textId="77777777" w:rsidTr="00003A3C">
        <w:tc>
          <w:tcPr>
            <w:tcW w:w="10774" w:type="dxa"/>
            <w:gridSpan w:val="4"/>
            <w:shd w:val="clear" w:color="auto" w:fill="546776" w:themeFill="text2"/>
          </w:tcPr>
          <w:p w14:paraId="4B342D8D" w14:textId="6A40C4CD" w:rsidR="008D317A" w:rsidRPr="00FB18BE" w:rsidRDefault="00C774BB" w:rsidP="00280975">
            <w:pPr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lastRenderedPageBreak/>
              <w:t>Referee</w:t>
            </w:r>
          </w:p>
        </w:tc>
      </w:tr>
      <w:tr w:rsidR="008D317A" w:rsidRPr="00FB18BE" w14:paraId="4601CE0A" w14:textId="77777777" w:rsidTr="00280975">
        <w:tc>
          <w:tcPr>
            <w:tcW w:w="10774" w:type="dxa"/>
            <w:gridSpan w:val="4"/>
            <w:shd w:val="clear" w:color="auto" w:fill="auto"/>
          </w:tcPr>
          <w:p w14:paraId="73EF7FAC" w14:textId="64B12FBB" w:rsidR="008D317A" w:rsidRPr="00003A3C" w:rsidRDefault="008D317A" w:rsidP="00A36D37">
            <w:pPr>
              <w:jc w:val="both"/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bookmarkStart w:id="1" w:name="_Hlk131013652"/>
            <w:r w:rsidRPr="00003A3C">
              <w:rPr>
                <w:rFonts w:ascii="Open Sans" w:hAnsi="Open Sans" w:cs="Open Sans"/>
                <w:b/>
                <w:bCs/>
                <w:color w:val="546776" w:themeColor="text2"/>
                <w:sz w:val="18"/>
                <w:szCs w:val="18"/>
              </w:rPr>
              <w:t>N</w:t>
            </w:r>
            <w:r w:rsidR="00A36D37" w:rsidRPr="00003A3C">
              <w:rPr>
                <w:rFonts w:ascii="Open Sans" w:hAnsi="Open Sans" w:cs="Open Sans"/>
                <w:b/>
                <w:bCs/>
                <w:color w:val="546776" w:themeColor="text2"/>
                <w:sz w:val="18"/>
                <w:szCs w:val="18"/>
              </w:rPr>
              <w:t>B</w:t>
            </w:r>
            <w:r w:rsidRPr="00003A3C">
              <w:rPr>
                <w:rFonts w:ascii="Open Sans" w:hAnsi="Open Sans" w:cs="Open Sans"/>
                <w:b/>
                <w:bCs/>
                <w:color w:val="546776" w:themeColor="text2"/>
                <w:sz w:val="18"/>
                <w:szCs w:val="18"/>
              </w:rPr>
              <w:t xml:space="preserve">: </w:t>
            </w:r>
            <w:r w:rsidR="00C60201">
              <w:rPr>
                <w:rFonts w:ascii="Open Sans" w:hAnsi="Open Sans" w:cs="Open Sans"/>
                <w:b/>
                <w:bCs/>
                <w:color w:val="546776" w:themeColor="text2"/>
                <w:sz w:val="18"/>
                <w:szCs w:val="18"/>
              </w:rPr>
              <w:t>By completing this form, you have agreed to act as a referee for the applicant above and w</w:t>
            </w:r>
            <w:r w:rsidRPr="00003A3C">
              <w:rPr>
                <w:rFonts w:ascii="Open Sans" w:hAnsi="Open Sans" w:cs="Open Sans"/>
                <w:b/>
                <w:bCs/>
                <w:color w:val="546776" w:themeColor="text2"/>
                <w:sz w:val="18"/>
                <w:szCs w:val="18"/>
              </w:rPr>
              <w:t xml:space="preserve">e reserve the right to </w:t>
            </w:r>
            <w:r w:rsidR="00BF7944">
              <w:rPr>
                <w:rFonts w:ascii="Open Sans" w:hAnsi="Open Sans" w:cs="Open Sans"/>
                <w:b/>
                <w:bCs/>
                <w:color w:val="546776" w:themeColor="text2"/>
                <w:sz w:val="18"/>
                <w:szCs w:val="18"/>
              </w:rPr>
              <w:t>contact you</w:t>
            </w:r>
            <w:r w:rsidRPr="00003A3C">
              <w:rPr>
                <w:rFonts w:ascii="Open Sans" w:hAnsi="Open Sans" w:cs="Open Sans"/>
                <w:b/>
                <w:bCs/>
                <w:color w:val="546776" w:themeColor="text2"/>
                <w:sz w:val="18"/>
                <w:szCs w:val="18"/>
              </w:rPr>
              <w:t xml:space="preserve"> </w:t>
            </w:r>
            <w:r w:rsidR="00C60201">
              <w:rPr>
                <w:rFonts w:ascii="Open Sans" w:hAnsi="Open Sans" w:cs="Open Sans"/>
                <w:b/>
                <w:bCs/>
                <w:color w:val="546776" w:themeColor="text2"/>
                <w:sz w:val="18"/>
                <w:szCs w:val="18"/>
              </w:rPr>
              <w:t>should we require any further additional information</w:t>
            </w:r>
            <w:r w:rsidRPr="00003A3C">
              <w:rPr>
                <w:rFonts w:ascii="Open Sans" w:hAnsi="Open Sans" w:cs="Open Sans"/>
                <w:b/>
                <w:bCs/>
                <w:color w:val="546776" w:themeColor="text2"/>
                <w:sz w:val="18"/>
                <w:szCs w:val="18"/>
              </w:rPr>
              <w:t>.</w:t>
            </w:r>
            <w:bookmarkEnd w:id="1"/>
          </w:p>
        </w:tc>
      </w:tr>
      <w:tr w:rsidR="008D317A" w:rsidRPr="00FB18BE" w14:paraId="2A658500" w14:textId="77777777" w:rsidTr="00280975">
        <w:tc>
          <w:tcPr>
            <w:tcW w:w="5387" w:type="dxa"/>
            <w:gridSpan w:val="2"/>
          </w:tcPr>
          <w:p w14:paraId="189F7B78" w14:textId="72AA52AA" w:rsidR="001A0F7E" w:rsidRPr="00003A3C" w:rsidRDefault="00C774BB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 xml:space="preserve">Referee </w:t>
            </w:r>
            <w:r w:rsidR="008D317A"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Signature:</w:t>
            </w:r>
          </w:p>
          <w:p w14:paraId="4E4A267B" w14:textId="3FAADAFA" w:rsidR="00291E18" w:rsidRPr="00003A3C" w:rsidRDefault="00291E18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  <w:tc>
          <w:tcPr>
            <w:tcW w:w="5387" w:type="dxa"/>
            <w:gridSpan w:val="2"/>
          </w:tcPr>
          <w:p w14:paraId="0DB31627" w14:textId="77777777" w:rsidR="008D317A" w:rsidRPr="00003A3C" w:rsidRDefault="008D317A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Date:</w:t>
            </w:r>
          </w:p>
        </w:tc>
      </w:tr>
      <w:tr w:rsidR="001A0F7E" w:rsidRPr="00FB18BE" w14:paraId="7909CB29" w14:textId="77777777" w:rsidTr="009810F7">
        <w:tc>
          <w:tcPr>
            <w:tcW w:w="10774" w:type="dxa"/>
            <w:gridSpan w:val="4"/>
          </w:tcPr>
          <w:p w14:paraId="4000C81D" w14:textId="77777777" w:rsidR="001A0F7E" w:rsidRPr="00003A3C" w:rsidRDefault="001A0F7E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</w:p>
        </w:tc>
      </w:tr>
      <w:tr w:rsidR="008D317A" w:rsidRPr="00FB18BE" w14:paraId="7BC6E886" w14:textId="77777777" w:rsidTr="00280975">
        <w:tc>
          <w:tcPr>
            <w:tcW w:w="2411" w:type="dxa"/>
          </w:tcPr>
          <w:p w14:paraId="13AC18A2" w14:textId="77777777" w:rsidR="008D317A" w:rsidRPr="00003A3C" w:rsidRDefault="008D317A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Title:</w:t>
            </w:r>
          </w:p>
        </w:tc>
        <w:tc>
          <w:tcPr>
            <w:tcW w:w="4252" w:type="dxa"/>
            <w:gridSpan w:val="2"/>
          </w:tcPr>
          <w:p w14:paraId="4C39CB34" w14:textId="77777777" w:rsidR="008D317A" w:rsidRPr="00003A3C" w:rsidRDefault="008D317A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Forename(s):</w:t>
            </w:r>
          </w:p>
        </w:tc>
        <w:tc>
          <w:tcPr>
            <w:tcW w:w="4111" w:type="dxa"/>
          </w:tcPr>
          <w:p w14:paraId="60356740" w14:textId="77777777" w:rsidR="008D317A" w:rsidRPr="00003A3C" w:rsidRDefault="008D317A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Surname:</w:t>
            </w:r>
          </w:p>
        </w:tc>
      </w:tr>
      <w:tr w:rsidR="00C774BB" w:rsidRPr="00FB18BE" w14:paraId="423041CE" w14:textId="77777777" w:rsidTr="00280975">
        <w:tc>
          <w:tcPr>
            <w:tcW w:w="10774" w:type="dxa"/>
            <w:gridSpan w:val="4"/>
          </w:tcPr>
          <w:p w14:paraId="5A8BD9D2" w14:textId="0B51E175" w:rsidR="00C774BB" w:rsidRPr="00003A3C" w:rsidRDefault="00C774BB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Email:</w:t>
            </w:r>
          </w:p>
        </w:tc>
      </w:tr>
      <w:tr w:rsidR="008D317A" w:rsidRPr="00FB18BE" w14:paraId="32E6E5E1" w14:textId="77777777" w:rsidTr="00280975">
        <w:tc>
          <w:tcPr>
            <w:tcW w:w="10774" w:type="dxa"/>
            <w:gridSpan w:val="4"/>
          </w:tcPr>
          <w:p w14:paraId="3B7281B6" w14:textId="77777777" w:rsidR="008D317A" w:rsidRPr="00003A3C" w:rsidRDefault="008D317A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Employer name:</w:t>
            </w:r>
          </w:p>
        </w:tc>
      </w:tr>
      <w:tr w:rsidR="008D317A" w:rsidRPr="00FB18BE" w14:paraId="2D05A3EA" w14:textId="77777777" w:rsidTr="00280975">
        <w:tc>
          <w:tcPr>
            <w:tcW w:w="10774" w:type="dxa"/>
            <w:gridSpan w:val="4"/>
          </w:tcPr>
          <w:p w14:paraId="5F0DBC82" w14:textId="5B80E05D" w:rsidR="008D317A" w:rsidRPr="00003A3C" w:rsidRDefault="00C774BB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Name of Professional Institute or Body</w:t>
            </w:r>
            <w:r w:rsidR="008D317A"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:</w:t>
            </w:r>
          </w:p>
        </w:tc>
      </w:tr>
      <w:tr w:rsidR="008D317A" w:rsidRPr="00FB18BE" w14:paraId="364C4811" w14:textId="77777777" w:rsidTr="00280975">
        <w:tc>
          <w:tcPr>
            <w:tcW w:w="10774" w:type="dxa"/>
            <w:gridSpan w:val="4"/>
          </w:tcPr>
          <w:p w14:paraId="4C6E15EF" w14:textId="7D9A4770" w:rsidR="008D317A" w:rsidRPr="00003A3C" w:rsidRDefault="00C774BB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Professional Registration Grade</w:t>
            </w:r>
            <w:r w:rsidR="008D317A"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:</w:t>
            </w:r>
          </w:p>
        </w:tc>
      </w:tr>
      <w:tr w:rsidR="00A36D37" w:rsidRPr="00FB18BE" w14:paraId="7DECF6EA" w14:textId="77777777" w:rsidTr="00280975">
        <w:tc>
          <w:tcPr>
            <w:tcW w:w="10774" w:type="dxa"/>
            <w:gridSpan w:val="4"/>
          </w:tcPr>
          <w:p w14:paraId="5852DCC9" w14:textId="3461B0F7" w:rsidR="00A36D37" w:rsidRPr="00003A3C" w:rsidRDefault="00C774BB" w:rsidP="00280975">
            <w:pPr>
              <w:rPr>
                <w:rFonts w:ascii="Open Sans" w:hAnsi="Open Sans" w:cs="Open Sans"/>
                <w:color w:val="546776" w:themeColor="text2"/>
                <w:sz w:val="18"/>
                <w:szCs w:val="18"/>
              </w:rPr>
            </w:pPr>
            <w:r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Membership grade and number</w:t>
            </w:r>
            <w:r w:rsidR="00A36D37" w:rsidRPr="00003A3C">
              <w:rPr>
                <w:rFonts w:ascii="Open Sans" w:hAnsi="Open Sans" w:cs="Open Sans"/>
                <w:color w:val="546776" w:themeColor="text2"/>
                <w:sz w:val="18"/>
                <w:szCs w:val="18"/>
              </w:rPr>
              <w:t>:</w:t>
            </w:r>
          </w:p>
        </w:tc>
      </w:tr>
    </w:tbl>
    <w:p w14:paraId="06050E9E" w14:textId="77777777" w:rsidR="00C85AEC" w:rsidRDefault="00C85AEC" w:rsidP="00C774BB">
      <w:pPr>
        <w:spacing w:before="0" w:after="0" w:line="240" w:lineRule="auto"/>
        <w:rPr>
          <w:rFonts w:ascii="Open Sans" w:hAnsi="Open Sans" w:cs="Open Sans"/>
          <w:b/>
          <w:bCs/>
          <w:color w:val="546776" w:themeColor="text2"/>
          <w:sz w:val="16"/>
          <w:szCs w:val="16"/>
        </w:rPr>
      </w:pPr>
      <w:bookmarkStart w:id="2" w:name="_Hlk132312467"/>
    </w:p>
    <w:p w14:paraId="2467916C" w14:textId="189F90B4" w:rsidR="00FD1B14" w:rsidRPr="00164DDA" w:rsidRDefault="00C85AEC" w:rsidP="00164DDA">
      <w:pPr>
        <w:spacing w:before="0" w:after="0" w:line="240" w:lineRule="auto"/>
        <w:ind w:left="-851"/>
        <w:rPr>
          <w:rFonts w:ascii="Open Sans" w:hAnsi="Open Sans" w:cs="Open Sans"/>
          <w:b/>
          <w:bCs/>
          <w:color w:val="546776" w:themeColor="text2"/>
          <w:sz w:val="18"/>
          <w:szCs w:val="18"/>
        </w:rPr>
      </w:pPr>
      <w:r w:rsidRPr="00164DDA">
        <w:rPr>
          <w:rFonts w:ascii="Open Sans" w:hAnsi="Open Sans" w:cs="Open Sans"/>
          <w:b/>
          <w:bCs/>
          <w:color w:val="546776" w:themeColor="text2"/>
          <w:sz w:val="18"/>
          <w:szCs w:val="18"/>
        </w:rPr>
        <w:t xml:space="preserve">All data provided in this form will be processed in accordance with the Nuclear Institute’s Privacy Policy which can be found at </w:t>
      </w:r>
      <w:hyperlink r:id="rId12" w:history="1">
        <w:r w:rsidRPr="00164DDA">
          <w:rPr>
            <w:rStyle w:val="Hyperlink"/>
            <w:rFonts w:ascii="Open Sans" w:hAnsi="Open Sans" w:cs="Open Sans"/>
            <w:b/>
            <w:bCs/>
            <w:color w:val="546776" w:themeColor="text2"/>
            <w:sz w:val="18"/>
            <w:szCs w:val="18"/>
          </w:rPr>
          <w:t>www.nuclearinst.com/Privacy</w:t>
        </w:r>
      </w:hyperlink>
      <w:bookmarkEnd w:id="2"/>
    </w:p>
    <w:p w14:paraId="405F6634" w14:textId="46B51906" w:rsidR="00E53732" w:rsidRDefault="00E53732" w:rsidP="00F8639F">
      <w:pPr>
        <w:spacing w:before="0"/>
        <w:rPr>
          <w:rFonts w:ascii="Open Sans" w:hAnsi="Open Sans" w:cs="Open Sans"/>
          <w:b/>
          <w:bCs/>
          <w:color w:val="546776" w:themeColor="text2"/>
          <w:sz w:val="40"/>
          <w:szCs w:val="40"/>
        </w:rPr>
      </w:pPr>
      <w:bookmarkStart w:id="3" w:name="_Hlk162957552"/>
    </w:p>
    <w:bookmarkEnd w:id="3"/>
    <w:sectPr w:rsidR="00E53732" w:rsidSect="00E53732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383" w:right="424" w:bottom="709" w:left="1440" w:header="0" w:footer="24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30608" w14:textId="77777777" w:rsidR="00945B7B" w:rsidRDefault="00945B7B" w:rsidP="000172E5">
      <w:pPr>
        <w:spacing w:after="0" w:line="240" w:lineRule="auto"/>
      </w:pPr>
      <w:r>
        <w:separator/>
      </w:r>
    </w:p>
  </w:endnote>
  <w:endnote w:type="continuationSeparator" w:id="0">
    <w:p w14:paraId="334D9380" w14:textId="77777777" w:rsidR="00945B7B" w:rsidRDefault="00945B7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B21CF0-6326-4733-A64D-58D204AAF1B5}"/>
    <w:embedBold r:id="rId2" w:fontKey="{8EC1739F-F60E-4CA5-B4E3-56C7B5AE953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16234F4-B210-47D5-B998-783450CD9DB8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45373CE0-9771-44E7-8D0A-29B48AA1CF48}"/>
    <w:embedBold r:id="rId5" w:fontKey="{52DB6460-65CC-496F-A9E2-4B9DE27102D8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9FD552B6-A312-40FA-B38B-0A630A0AC387}"/>
    <w:embedBold r:id="rId7" w:fontKey="{6D2932CC-9443-490F-ACBD-4B34FE69133B}"/>
    <w:embedItalic r:id="rId8" w:fontKey="{BC72F4DE-7DF2-4DAB-BB80-037C64B48D6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3F0BC96-AF88-47FB-870B-0F39625E92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560913F-34C2-48C5-BCFE-DB3859DDBB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1" w:fontKey="{4957F8FA-FB7A-4768-BF70-4E5D81663840}"/>
    <w:embedBold r:id="rId12" w:fontKey="{33A641DD-6C7A-4DCA-85A8-5B8C176616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16" w:type="dxa"/>
      <w:tblInd w:w="-851" w:type="dxa"/>
      <w:tblLook w:val="04A0" w:firstRow="1" w:lastRow="0" w:firstColumn="1" w:lastColumn="0" w:noHBand="0" w:noVBand="1"/>
    </w:tblPr>
    <w:tblGrid>
      <w:gridCol w:w="4530"/>
      <w:gridCol w:w="6386"/>
    </w:tblGrid>
    <w:tr w:rsidR="00311D4F" w:rsidRPr="00311D4F" w14:paraId="3875798A" w14:textId="77777777" w:rsidTr="00177473">
      <w:tc>
        <w:tcPr>
          <w:tcW w:w="4530" w:type="dxa"/>
          <w:vAlign w:val="center"/>
        </w:tcPr>
        <w:p w14:paraId="53EA22D0" w14:textId="77C3F2E9" w:rsidR="00311D4F" w:rsidRPr="001A3752" w:rsidRDefault="00B10691" w:rsidP="00A9116C">
          <w:pPr>
            <w:pStyle w:val="Footer"/>
            <w:spacing w:before="0"/>
            <w:rPr>
              <w:rFonts w:ascii="Open Sans" w:hAnsi="Open Sans" w:cs="Open Sans"/>
              <w:color w:val="445461"/>
              <w:sz w:val="16"/>
              <w:szCs w:val="16"/>
            </w:rPr>
          </w:pPr>
          <w:r w:rsidRPr="001A3752">
            <w:rPr>
              <w:rFonts w:ascii="Open Sans" w:hAnsi="Open Sans" w:cs="Open Sans"/>
              <w:color w:val="445461"/>
              <w:sz w:val="16"/>
              <w:szCs w:val="16"/>
            </w:rPr>
            <w:t>Version</w:t>
          </w:r>
          <w:r w:rsidR="00A9116C" w:rsidRPr="001A3752">
            <w:rPr>
              <w:rFonts w:ascii="Open Sans" w:hAnsi="Open Sans" w:cs="Open Sans"/>
              <w:color w:val="445461"/>
              <w:sz w:val="16"/>
              <w:szCs w:val="16"/>
            </w:rPr>
            <w:t xml:space="preserve">: </w:t>
          </w:r>
          <w:r w:rsidRPr="001A3752">
            <w:rPr>
              <w:rFonts w:ascii="Open Sans" w:hAnsi="Open Sans" w:cs="Open Sans"/>
              <w:color w:val="445461"/>
              <w:sz w:val="16"/>
              <w:szCs w:val="16"/>
            </w:rPr>
            <w:t>01</w:t>
          </w:r>
        </w:p>
        <w:p w14:paraId="76B9796D" w14:textId="224935F1" w:rsidR="00A9116C" w:rsidRPr="00311D4F" w:rsidRDefault="00A9116C" w:rsidP="00A9116C">
          <w:pPr>
            <w:pStyle w:val="Footer"/>
            <w:spacing w:before="0"/>
          </w:pPr>
          <w:r w:rsidRPr="001A3752">
            <w:rPr>
              <w:rFonts w:ascii="Open Sans" w:hAnsi="Open Sans" w:cs="Open Sans"/>
              <w:color w:val="445461"/>
              <w:sz w:val="16"/>
              <w:szCs w:val="16"/>
            </w:rPr>
            <w:t xml:space="preserve">Date: </w:t>
          </w:r>
          <w:r w:rsidR="00A57988">
            <w:rPr>
              <w:rFonts w:ascii="Open Sans" w:hAnsi="Open Sans" w:cs="Open Sans"/>
              <w:color w:val="445461"/>
              <w:sz w:val="16"/>
              <w:szCs w:val="16"/>
            </w:rPr>
            <w:t>J</w:t>
          </w:r>
          <w:r w:rsidR="00F8639F">
            <w:rPr>
              <w:rFonts w:ascii="Open Sans" w:hAnsi="Open Sans" w:cs="Open Sans"/>
              <w:color w:val="445461"/>
              <w:sz w:val="16"/>
              <w:szCs w:val="16"/>
            </w:rPr>
            <w:t>anuary</w:t>
          </w:r>
          <w:r w:rsidR="001A3752" w:rsidRPr="001A3752">
            <w:rPr>
              <w:rFonts w:ascii="Open Sans" w:hAnsi="Open Sans" w:cs="Open Sans"/>
              <w:color w:val="445461"/>
              <w:sz w:val="16"/>
              <w:szCs w:val="16"/>
            </w:rPr>
            <w:t xml:space="preserve"> 202</w:t>
          </w:r>
          <w:r w:rsidR="00F8639F">
            <w:rPr>
              <w:rFonts w:ascii="Open Sans" w:hAnsi="Open Sans" w:cs="Open Sans"/>
              <w:color w:val="445461"/>
              <w:sz w:val="16"/>
              <w:szCs w:val="16"/>
            </w:rPr>
            <w:t>5</w:t>
          </w:r>
        </w:p>
      </w:tc>
      <w:tc>
        <w:tcPr>
          <w:tcW w:w="6386" w:type="dxa"/>
          <w:vAlign w:val="center"/>
        </w:tcPr>
        <w:p w14:paraId="44743080" w14:textId="78FE5814" w:rsidR="00311D4F" w:rsidRPr="00311D4F" w:rsidRDefault="00311D4F" w:rsidP="00637200">
          <w:pPr>
            <w:pStyle w:val="Footer"/>
            <w:jc w:val="right"/>
          </w:pPr>
        </w:p>
      </w:tc>
    </w:tr>
  </w:tbl>
  <w:p w14:paraId="0DC47136" w14:textId="77777777" w:rsidR="006145D8" w:rsidRDefault="006145D8" w:rsidP="00637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B83F" w14:textId="3A835D7B" w:rsidR="00F75937" w:rsidRPr="001A3752" w:rsidRDefault="00F75937" w:rsidP="00F75937">
    <w:pPr>
      <w:pStyle w:val="Footer"/>
      <w:spacing w:before="0"/>
      <w:ind w:left="-709"/>
      <w:rPr>
        <w:rFonts w:ascii="Open Sans" w:hAnsi="Open Sans" w:cs="Open Sans"/>
        <w:color w:val="445461"/>
        <w:sz w:val="16"/>
        <w:szCs w:val="16"/>
      </w:rPr>
    </w:pPr>
    <w:r w:rsidRPr="001A3752">
      <w:rPr>
        <w:rFonts w:ascii="Open Sans" w:hAnsi="Open Sans" w:cs="Open Sans"/>
        <w:color w:val="445461"/>
        <w:sz w:val="16"/>
        <w:szCs w:val="16"/>
      </w:rPr>
      <w:t>Version: 01</w:t>
    </w:r>
  </w:p>
  <w:p w14:paraId="4869D8F9" w14:textId="24D78F31" w:rsidR="00F75937" w:rsidRPr="001A3752" w:rsidRDefault="00F75937" w:rsidP="00F75937">
    <w:pPr>
      <w:pStyle w:val="Footer"/>
      <w:spacing w:before="0"/>
      <w:ind w:left="-709"/>
      <w:rPr>
        <w:rFonts w:ascii="Open Sans" w:hAnsi="Open Sans" w:cs="Open Sans"/>
      </w:rPr>
    </w:pPr>
    <w:r w:rsidRPr="001A3752">
      <w:rPr>
        <w:rFonts w:ascii="Open Sans" w:hAnsi="Open Sans" w:cs="Open Sans"/>
        <w:color w:val="445461"/>
        <w:sz w:val="16"/>
        <w:szCs w:val="16"/>
      </w:rPr>
      <w:t xml:space="preserve">Date: </w:t>
    </w:r>
    <w:r w:rsidR="00F8639F">
      <w:rPr>
        <w:rFonts w:ascii="Open Sans" w:hAnsi="Open Sans" w:cs="Open Sans"/>
        <w:color w:val="445461"/>
        <w:sz w:val="16"/>
        <w:szCs w:val="16"/>
      </w:rPr>
      <w:t>January</w:t>
    </w:r>
    <w:r w:rsidRPr="001A3752">
      <w:rPr>
        <w:rFonts w:ascii="Open Sans" w:hAnsi="Open Sans" w:cs="Open Sans"/>
        <w:color w:val="445461"/>
        <w:sz w:val="16"/>
        <w:szCs w:val="16"/>
      </w:rPr>
      <w:t xml:space="preserve"> 202</w:t>
    </w:r>
    <w:r w:rsidR="00F8639F">
      <w:rPr>
        <w:rFonts w:ascii="Open Sans" w:hAnsi="Open Sans" w:cs="Open Sans"/>
        <w:color w:val="445461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425D0" w14:textId="77777777" w:rsidR="00945B7B" w:rsidRDefault="00945B7B" w:rsidP="000172E5">
      <w:pPr>
        <w:spacing w:after="0" w:line="240" w:lineRule="auto"/>
      </w:pPr>
      <w:r>
        <w:separator/>
      </w:r>
    </w:p>
  </w:footnote>
  <w:footnote w:type="continuationSeparator" w:id="0">
    <w:p w14:paraId="0A2987C2" w14:textId="77777777" w:rsidR="00945B7B" w:rsidRDefault="00945B7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1134" w:type="dxa"/>
      <w:tblLook w:val="04A0" w:firstRow="1" w:lastRow="0" w:firstColumn="1" w:lastColumn="0" w:noHBand="0" w:noVBand="1"/>
    </w:tblPr>
    <w:tblGrid>
      <w:gridCol w:w="7655"/>
      <w:gridCol w:w="3544"/>
    </w:tblGrid>
    <w:tr w:rsidR="00B337A2" w:rsidRPr="0065214D" w14:paraId="23D8E29D" w14:textId="77777777" w:rsidTr="00D938EA">
      <w:trPr>
        <w:trHeight w:val="990"/>
      </w:trPr>
      <w:tc>
        <w:tcPr>
          <w:tcW w:w="7655" w:type="dxa"/>
          <w:vAlign w:val="center"/>
        </w:tcPr>
        <w:p w14:paraId="04AC943B" w14:textId="31B71356" w:rsidR="00B337A2" w:rsidRPr="00A9116C" w:rsidRDefault="00B337A2" w:rsidP="00D938EA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bookmarkStart w:id="4" w:name="_Hlk131028424"/>
        </w:p>
      </w:tc>
      <w:tc>
        <w:tcPr>
          <w:tcW w:w="3544" w:type="dxa"/>
          <w:vAlign w:val="center"/>
        </w:tcPr>
        <w:p w14:paraId="6BBF4577" w14:textId="576D8BCE" w:rsidR="00263C37" w:rsidRPr="009F3B57" w:rsidRDefault="00263C37" w:rsidP="00D938EA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bookmarkStart w:id="5" w:name="_Hlk131008251"/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 </w:t>
          </w:r>
          <w:bookmarkEnd w:id="5"/>
        </w:p>
      </w:tc>
    </w:tr>
    <w:bookmarkEnd w:id="4"/>
  </w:tbl>
  <w:p w14:paraId="527A6897" w14:textId="77777777" w:rsidR="000172E5" w:rsidRPr="0065214D" w:rsidRDefault="000172E5" w:rsidP="00311D4F">
    <w:pPr>
      <w:pStyle w:val="NoSpacing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993" w:type="dxa"/>
      <w:tblLook w:val="04A0" w:firstRow="1" w:lastRow="0" w:firstColumn="1" w:lastColumn="0" w:noHBand="0" w:noVBand="1"/>
    </w:tblPr>
    <w:tblGrid>
      <w:gridCol w:w="7655"/>
      <w:gridCol w:w="3544"/>
    </w:tblGrid>
    <w:tr w:rsidR="0070705F" w:rsidRPr="009F3B57" w14:paraId="5D5DAB4E" w14:textId="77777777" w:rsidTr="00577681">
      <w:trPr>
        <w:trHeight w:val="990"/>
      </w:trPr>
      <w:tc>
        <w:tcPr>
          <w:tcW w:w="7655" w:type="dxa"/>
          <w:vAlign w:val="center"/>
        </w:tcPr>
        <w:p w14:paraId="64227C56" w14:textId="77777777" w:rsidR="0070705F" w:rsidRPr="00A9116C" w:rsidRDefault="0070705F" w:rsidP="0070705F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r>
            <w:rPr>
              <w:noProof/>
            </w:rPr>
            <w:drawing>
              <wp:inline distT="0" distB="0" distL="0" distR="0" wp14:anchorId="6D81C772" wp14:editId="29A967B9">
                <wp:extent cx="1518965" cy="1149350"/>
                <wp:effectExtent l="0" t="0" r="5080" b="0"/>
                <wp:docPr id="964347972" name="Picture 964347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516" cy="115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14:paraId="1A08CBB5" w14:textId="77777777" w:rsidR="0070705F" w:rsidRPr="009F3B57" w:rsidRDefault="0070705F" w:rsidP="0070705F">
          <w:pPr>
            <w:spacing w:before="0" w:after="0" w:line="240" w:lineRule="atLeast"/>
            <w:rPr>
              <w:rFonts w:ascii="Arial" w:hAnsi="Arial" w:cs="Arial"/>
              <w:b/>
              <w:bCs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b/>
              <w:bCs/>
              <w:color w:val="445461"/>
              <w:sz w:val="18"/>
              <w:szCs w:val="18"/>
              <w:lang w:val="en-GB"/>
            </w:rPr>
            <w:t>Registered Office:</w:t>
          </w:r>
        </w:p>
        <w:p w14:paraId="0E2387D9" w14:textId="77777777" w:rsidR="003D64DC" w:rsidRDefault="003D64DC" w:rsidP="0070705F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>C/O Sayer Vincent LLP</w:t>
          </w:r>
        </w:p>
        <w:p w14:paraId="467A6989" w14:textId="7C100883" w:rsidR="0070705F" w:rsidRPr="009F3B57" w:rsidRDefault="00EA3147" w:rsidP="0070705F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110 </w:t>
          </w:r>
          <w:r w:rsidR="0070705F"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Golden Lane,</w:t>
          </w:r>
        </w:p>
        <w:p w14:paraId="612F881B" w14:textId="77777777" w:rsidR="0070705F" w:rsidRPr="009F3B57" w:rsidRDefault="0070705F" w:rsidP="0070705F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London</w:t>
          </w:r>
        </w:p>
        <w:p w14:paraId="77855DC1" w14:textId="3EC7BAF9" w:rsidR="0070705F" w:rsidRPr="009F3B57" w:rsidRDefault="0070705F" w:rsidP="0070705F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EC1Y 0T</w:t>
          </w:r>
          <w:r w:rsidR="003D64DC">
            <w:rPr>
              <w:rFonts w:ascii="Arial" w:hAnsi="Arial" w:cs="Arial"/>
              <w:color w:val="445461"/>
              <w:sz w:val="18"/>
              <w:szCs w:val="18"/>
              <w:lang w:val="en-GB"/>
            </w:rPr>
            <w:t>G</w:t>
          </w:r>
        </w:p>
        <w:p w14:paraId="526AAF2C" w14:textId="77777777" w:rsidR="0070705F" w:rsidRPr="009F3B57" w:rsidRDefault="0070705F" w:rsidP="0070705F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T: +44(0)3303 410570</w:t>
          </w:r>
        </w:p>
        <w:p w14:paraId="61CF00C7" w14:textId="77777777" w:rsidR="0070705F" w:rsidRPr="009F3B57" w:rsidRDefault="0070705F" w:rsidP="0070705F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E: </w:t>
          </w:r>
          <w:hyperlink r:id="rId2" w:history="1">
            <w:r w:rsidRPr="009F3B57">
              <w:rPr>
                <w:rStyle w:val="Hyperlink"/>
                <w:rFonts w:ascii="Arial" w:hAnsi="Arial" w:cs="Arial"/>
                <w:color w:val="445461"/>
                <w:sz w:val="18"/>
                <w:szCs w:val="18"/>
                <w:lang w:val="en-GB"/>
              </w:rPr>
              <w:t>membership@nuclearinst.com</w:t>
            </w:r>
          </w:hyperlink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 </w:t>
          </w:r>
        </w:p>
      </w:tc>
    </w:tr>
  </w:tbl>
  <w:p w14:paraId="28DB442A" w14:textId="77777777" w:rsidR="0070705F" w:rsidRPr="00F75937" w:rsidRDefault="0070705F" w:rsidP="00F75937">
    <w:pPr>
      <w:pStyle w:val="Header"/>
      <w:spacing w:befor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031C8"/>
    <w:multiLevelType w:val="hybridMultilevel"/>
    <w:tmpl w:val="04966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050C5"/>
    <w:multiLevelType w:val="multilevel"/>
    <w:tmpl w:val="BCB646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507EDB"/>
    <w:multiLevelType w:val="hybridMultilevel"/>
    <w:tmpl w:val="CBFAF1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E185DEE"/>
    <w:multiLevelType w:val="hybridMultilevel"/>
    <w:tmpl w:val="CA86E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C0195"/>
    <w:multiLevelType w:val="multilevel"/>
    <w:tmpl w:val="4B2E8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546776" w:themeColor="text2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4476A40"/>
    <w:multiLevelType w:val="hybridMultilevel"/>
    <w:tmpl w:val="03065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0467304"/>
    <w:multiLevelType w:val="hybridMultilevel"/>
    <w:tmpl w:val="BE2A0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B2EDD"/>
    <w:multiLevelType w:val="hybridMultilevel"/>
    <w:tmpl w:val="25CC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9B55859"/>
    <w:multiLevelType w:val="multilevel"/>
    <w:tmpl w:val="C28E7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502F3"/>
    <w:multiLevelType w:val="hybridMultilevel"/>
    <w:tmpl w:val="CA1AC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FB5E8E"/>
    <w:multiLevelType w:val="hybridMultilevel"/>
    <w:tmpl w:val="0ECC1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F2C30"/>
    <w:multiLevelType w:val="hybridMultilevel"/>
    <w:tmpl w:val="0ACC8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C05CE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6075A40"/>
    <w:multiLevelType w:val="hybridMultilevel"/>
    <w:tmpl w:val="D8468A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DA10F0D"/>
    <w:multiLevelType w:val="multilevel"/>
    <w:tmpl w:val="55122C3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243885"/>
    <w:multiLevelType w:val="hybridMultilevel"/>
    <w:tmpl w:val="24A06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6" w15:restartNumberingAfterBreak="0">
    <w:nsid w:val="70540B36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C3276"/>
    <w:multiLevelType w:val="hybridMultilevel"/>
    <w:tmpl w:val="31C81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56987"/>
    <w:multiLevelType w:val="hybridMultilevel"/>
    <w:tmpl w:val="47B6A5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3F1A4C"/>
    <w:multiLevelType w:val="hybridMultilevel"/>
    <w:tmpl w:val="497A50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8516247">
    <w:abstractNumId w:val="18"/>
  </w:num>
  <w:num w:numId="2" w16cid:durableId="428433973">
    <w:abstractNumId w:val="13"/>
  </w:num>
  <w:num w:numId="3" w16cid:durableId="1658417145">
    <w:abstractNumId w:val="28"/>
  </w:num>
  <w:num w:numId="4" w16cid:durableId="1288003756">
    <w:abstractNumId w:val="20"/>
  </w:num>
  <w:num w:numId="5" w16cid:durableId="1270815308">
    <w:abstractNumId w:val="21"/>
  </w:num>
  <w:num w:numId="6" w16cid:durableId="1416511314">
    <w:abstractNumId w:val="35"/>
  </w:num>
  <w:num w:numId="7" w16cid:durableId="1891765038">
    <w:abstractNumId w:val="12"/>
  </w:num>
  <w:num w:numId="8" w16cid:durableId="421531148">
    <w:abstractNumId w:val="17"/>
  </w:num>
  <w:num w:numId="9" w16cid:durableId="1916695815">
    <w:abstractNumId w:val="31"/>
  </w:num>
  <w:num w:numId="10" w16cid:durableId="307901551">
    <w:abstractNumId w:val="6"/>
  </w:num>
  <w:num w:numId="11" w16cid:durableId="1831754439">
    <w:abstractNumId w:val="11"/>
  </w:num>
  <w:num w:numId="12" w16cid:durableId="1401832722">
    <w:abstractNumId w:val="3"/>
  </w:num>
  <w:num w:numId="13" w16cid:durableId="724642611">
    <w:abstractNumId w:val="7"/>
  </w:num>
  <w:num w:numId="14" w16cid:durableId="1158569153">
    <w:abstractNumId w:val="15"/>
  </w:num>
  <w:num w:numId="15" w16cid:durableId="157162003">
    <w:abstractNumId w:val="14"/>
  </w:num>
  <w:num w:numId="16" w16cid:durableId="2088844854">
    <w:abstractNumId w:val="29"/>
  </w:num>
  <w:num w:numId="17" w16cid:durableId="686907594">
    <w:abstractNumId w:val="8"/>
  </w:num>
  <w:num w:numId="18" w16cid:durableId="2005086366">
    <w:abstractNumId w:val="41"/>
  </w:num>
  <w:num w:numId="19" w16cid:durableId="1115826234">
    <w:abstractNumId w:val="32"/>
  </w:num>
  <w:num w:numId="20" w16cid:durableId="1470128407">
    <w:abstractNumId w:val="23"/>
  </w:num>
  <w:num w:numId="21" w16cid:durableId="1055935917">
    <w:abstractNumId w:val="40"/>
  </w:num>
  <w:num w:numId="22" w16cid:durableId="1246844700">
    <w:abstractNumId w:val="10"/>
  </w:num>
  <w:num w:numId="23" w16cid:durableId="118425558">
    <w:abstractNumId w:val="16"/>
  </w:num>
  <w:num w:numId="24" w16cid:durableId="960264409">
    <w:abstractNumId w:val="34"/>
  </w:num>
  <w:num w:numId="25" w16cid:durableId="319963682">
    <w:abstractNumId w:val="0"/>
  </w:num>
  <w:num w:numId="26" w16cid:durableId="1619800592">
    <w:abstractNumId w:val="38"/>
  </w:num>
  <w:num w:numId="27" w16cid:durableId="988217656">
    <w:abstractNumId w:val="19"/>
  </w:num>
  <w:num w:numId="28" w16cid:durableId="1862427183">
    <w:abstractNumId w:val="37"/>
  </w:num>
  <w:num w:numId="29" w16cid:durableId="2023169242">
    <w:abstractNumId w:val="24"/>
  </w:num>
  <w:num w:numId="30" w16cid:durableId="607734875">
    <w:abstractNumId w:val="22"/>
  </w:num>
  <w:num w:numId="31" w16cid:durableId="1722557534">
    <w:abstractNumId w:val="27"/>
  </w:num>
  <w:num w:numId="32" w16cid:durableId="1359241091">
    <w:abstractNumId w:val="36"/>
  </w:num>
  <w:num w:numId="33" w16cid:durableId="1776053971">
    <w:abstractNumId w:val="33"/>
  </w:num>
  <w:num w:numId="34" w16cid:durableId="1365251392">
    <w:abstractNumId w:val="2"/>
  </w:num>
  <w:num w:numId="35" w16cid:durableId="641735665">
    <w:abstractNumId w:val="1"/>
  </w:num>
  <w:num w:numId="36" w16cid:durableId="1981231150">
    <w:abstractNumId w:val="9"/>
  </w:num>
  <w:num w:numId="37" w16cid:durableId="1491869297">
    <w:abstractNumId w:val="26"/>
  </w:num>
  <w:num w:numId="38" w16cid:durableId="610207777">
    <w:abstractNumId w:val="25"/>
  </w:num>
  <w:num w:numId="39" w16cid:durableId="770707072">
    <w:abstractNumId w:val="30"/>
  </w:num>
  <w:num w:numId="40" w16cid:durableId="60294846">
    <w:abstractNumId w:val="4"/>
  </w:num>
  <w:num w:numId="41" w16cid:durableId="1803232703">
    <w:abstractNumId w:val="5"/>
  </w:num>
  <w:num w:numId="42" w16cid:durableId="484736719">
    <w:abstractNumId w:val="3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16C"/>
    <w:rsid w:val="00003A3C"/>
    <w:rsid w:val="00016441"/>
    <w:rsid w:val="000172E5"/>
    <w:rsid w:val="0002684D"/>
    <w:rsid w:val="000438B0"/>
    <w:rsid w:val="00044952"/>
    <w:rsid w:val="00052382"/>
    <w:rsid w:val="0006568A"/>
    <w:rsid w:val="00066C40"/>
    <w:rsid w:val="00074A90"/>
    <w:rsid w:val="00076F0F"/>
    <w:rsid w:val="00081057"/>
    <w:rsid w:val="00084253"/>
    <w:rsid w:val="000A7931"/>
    <w:rsid w:val="000B5D6F"/>
    <w:rsid w:val="000B7A68"/>
    <w:rsid w:val="000C1523"/>
    <w:rsid w:val="000C56EE"/>
    <w:rsid w:val="000D1F49"/>
    <w:rsid w:val="000E1B4F"/>
    <w:rsid w:val="0010468F"/>
    <w:rsid w:val="001139DF"/>
    <w:rsid w:val="00123260"/>
    <w:rsid w:val="001266AC"/>
    <w:rsid w:val="00143C30"/>
    <w:rsid w:val="00164DDA"/>
    <w:rsid w:val="00164FDC"/>
    <w:rsid w:val="00170AD0"/>
    <w:rsid w:val="001727CA"/>
    <w:rsid w:val="00177473"/>
    <w:rsid w:val="001800AB"/>
    <w:rsid w:val="001964E9"/>
    <w:rsid w:val="001A0F7E"/>
    <w:rsid w:val="001A3752"/>
    <w:rsid w:val="001D00D6"/>
    <w:rsid w:val="001D7A95"/>
    <w:rsid w:val="001F32B4"/>
    <w:rsid w:val="00200C34"/>
    <w:rsid w:val="00231F55"/>
    <w:rsid w:val="00240E48"/>
    <w:rsid w:val="00263C37"/>
    <w:rsid w:val="00267969"/>
    <w:rsid w:val="00291E18"/>
    <w:rsid w:val="002B5FD9"/>
    <w:rsid w:val="002C56E6"/>
    <w:rsid w:val="002D16A7"/>
    <w:rsid w:val="002D4FF4"/>
    <w:rsid w:val="002D6574"/>
    <w:rsid w:val="002E4BB5"/>
    <w:rsid w:val="00311D4F"/>
    <w:rsid w:val="00321D52"/>
    <w:rsid w:val="00324DAE"/>
    <w:rsid w:val="0032767F"/>
    <w:rsid w:val="0034390E"/>
    <w:rsid w:val="00344849"/>
    <w:rsid w:val="00361E11"/>
    <w:rsid w:val="00375E20"/>
    <w:rsid w:val="003769BA"/>
    <w:rsid w:val="003820AE"/>
    <w:rsid w:val="003C4727"/>
    <w:rsid w:val="003C7539"/>
    <w:rsid w:val="003D64DC"/>
    <w:rsid w:val="003E43C3"/>
    <w:rsid w:val="003F0847"/>
    <w:rsid w:val="0040090B"/>
    <w:rsid w:val="00437F2B"/>
    <w:rsid w:val="00451F6F"/>
    <w:rsid w:val="00460E33"/>
    <w:rsid w:val="00460E35"/>
    <w:rsid w:val="0046302A"/>
    <w:rsid w:val="004648FB"/>
    <w:rsid w:val="004667C9"/>
    <w:rsid w:val="00487737"/>
    <w:rsid w:val="00487D2D"/>
    <w:rsid w:val="00487FF9"/>
    <w:rsid w:val="004A0A5C"/>
    <w:rsid w:val="004A354D"/>
    <w:rsid w:val="004A7432"/>
    <w:rsid w:val="004B26EE"/>
    <w:rsid w:val="004D1FE7"/>
    <w:rsid w:val="004D5D62"/>
    <w:rsid w:val="004F6710"/>
    <w:rsid w:val="00502E9C"/>
    <w:rsid w:val="00503205"/>
    <w:rsid w:val="005112D0"/>
    <w:rsid w:val="0055566E"/>
    <w:rsid w:val="00561185"/>
    <w:rsid w:val="00563AB2"/>
    <w:rsid w:val="00571DA0"/>
    <w:rsid w:val="00577681"/>
    <w:rsid w:val="00577E06"/>
    <w:rsid w:val="00583334"/>
    <w:rsid w:val="00590477"/>
    <w:rsid w:val="0059422A"/>
    <w:rsid w:val="005A3BF7"/>
    <w:rsid w:val="005C1956"/>
    <w:rsid w:val="005D2E9D"/>
    <w:rsid w:val="005E0773"/>
    <w:rsid w:val="005E1E29"/>
    <w:rsid w:val="005F2035"/>
    <w:rsid w:val="005F7990"/>
    <w:rsid w:val="006145D8"/>
    <w:rsid w:val="00637200"/>
    <w:rsid w:val="0063739C"/>
    <w:rsid w:val="0065214D"/>
    <w:rsid w:val="00662059"/>
    <w:rsid w:val="006831EC"/>
    <w:rsid w:val="00692F6F"/>
    <w:rsid w:val="006F22B5"/>
    <w:rsid w:val="0070705F"/>
    <w:rsid w:val="007147D7"/>
    <w:rsid w:val="00714A44"/>
    <w:rsid w:val="00724EB2"/>
    <w:rsid w:val="00747CDD"/>
    <w:rsid w:val="007546FB"/>
    <w:rsid w:val="00770F25"/>
    <w:rsid w:val="00772839"/>
    <w:rsid w:val="00784AC8"/>
    <w:rsid w:val="007A35A8"/>
    <w:rsid w:val="007B0A85"/>
    <w:rsid w:val="007C5FBA"/>
    <w:rsid w:val="007C6A52"/>
    <w:rsid w:val="007E137D"/>
    <w:rsid w:val="007E4707"/>
    <w:rsid w:val="007F08F5"/>
    <w:rsid w:val="00817150"/>
    <w:rsid w:val="0082043E"/>
    <w:rsid w:val="00822C2D"/>
    <w:rsid w:val="00846685"/>
    <w:rsid w:val="00846B76"/>
    <w:rsid w:val="00856B26"/>
    <w:rsid w:val="00856EC5"/>
    <w:rsid w:val="0086797B"/>
    <w:rsid w:val="008A3339"/>
    <w:rsid w:val="008B3944"/>
    <w:rsid w:val="008B5076"/>
    <w:rsid w:val="008C2AFD"/>
    <w:rsid w:val="008C2E76"/>
    <w:rsid w:val="008D135B"/>
    <w:rsid w:val="008D317A"/>
    <w:rsid w:val="008D524D"/>
    <w:rsid w:val="008D7572"/>
    <w:rsid w:val="008E1236"/>
    <w:rsid w:val="008E203A"/>
    <w:rsid w:val="008E507C"/>
    <w:rsid w:val="0091229C"/>
    <w:rsid w:val="00912AC5"/>
    <w:rsid w:val="009318F7"/>
    <w:rsid w:val="00932B8B"/>
    <w:rsid w:val="00940E73"/>
    <w:rsid w:val="009431A9"/>
    <w:rsid w:val="00945B7B"/>
    <w:rsid w:val="00964286"/>
    <w:rsid w:val="00975DA4"/>
    <w:rsid w:val="00981744"/>
    <w:rsid w:val="0098597D"/>
    <w:rsid w:val="0099099F"/>
    <w:rsid w:val="009A01B5"/>
    <w:rsid w:val="009A0AE0"/>
    <w:rsid w:val="009E4CA4"/>
    <w:rsid w:val="009F0F90"/>
    <w:rsid w:val="009F3B57"/>
    <w:rsid w:val="009F4488"/>
    <w:rsid w:val="009F4E74"/>
    <w:rsid w:val="009F619A"/>
    <w:rsid w:val="009F6DDE"/>
    <w:rsid w:val="00A0259E"/>
    <w:rsid w:val="00A11CEE"/>
    <w:rsid w:val="00A36D37"/>
    <w:rsid w:val="00A370A8"/>
    <w:rsid w:val="00A43AA8"/>
    <w:rsid w:val="00A44625"/>
    <w:rsid w:val="00A53131"/>
    <w:rsid w:val="00A560D2"/>
    <w:rsid w:val="00A57988"/>
    <w:rsid w:val="00A6611E"/>
    <w:rsid w:val="00A74BC5"/>
    <w:rsid w:val="00A9116C"/>
    <w:rsid w:val="00B10691"/>
    <w:rsid w:val="00B11796"/>
    <w:rsid w:val="00B20AAC"/>
    <w:rsid w:val="00B337A2"/>
    <w:rsid w:val="00B460CE"/>
    <w:rsid w:val="00B5607C"/>
    <w:rsid w:val="00B712E1"/>
    <w:rsid w:val="00B72FCA"/>
    <w:rsid w:val="00B77B37"/>
    <w:rsid w:val="00B97844"/>
    <w:rsid w:val="00BD4753"/>
    <w:rsid w:val="00BD5CB1"/>
    <w:rsid w:val="00BE62EE"/>
    <w:rsid w:val="00BE699C"/>
    <w:rsid w:val="00BF7944"/>
    <w:rsid w:val="00C003BA"/>
    <w:rsid w:val="00C00B3B"/>
    <w:rsid w:val="00C01FA5"/>
    <w:rsid w:val="00C364C2"/>
    <w:rsid w:val="00C4602F"/>
    <w:rsid w:val="00C46878"/>
    <w:rsid w:val="00C46FB9"/>
    <w:rsid w:val="00C552E5"/>
    <w:rsid w:val="00C60201"/>
    <w:rsid w:val="00C6231D"/>
    <w:rsid w:val="00C763DB"/>
    <w:rsid w:val="00C774BB"/>
    <w:rsid w:val="00C85AEC"/>
    <w:rsid w:val="00C86D20"/>
    <w:rsid w:val="00C87EFB"/>
    <w:rsid w:val="00CB1735"/>
    <w:rsid w:val="00CB1B43"/>
    <w:rsid w:val="00CB4A51"/>
    <w:rsid w:val="00CB635A"/>
    <w:rsid w:val="00CC7020"/>
    <w:rsid w:val="00CC7399"/>
    <w:rsid w:val="00CD4532"/>
    <w:rsid w:val="00CD47B0"/>
    <w:rsid w:val="00CD75B8"/>
    <w:rsid w:val="00CE0FCC"/>
    <w:rsid w:val="00CE6104"/>
    <w:rsid w:val="00CE7918"/>
    <w:rsid w:val="00CE7941"/>
    <w:rsid w:val="00CF1D5E"/>
    <w:rsid w:val="00CF628F"/>
    <w:rsid w:val="00D01FF3"/>
    <w:rsid w:val="00D154BD"/>
    <w:rsid w:val="00D16163"/>
    <w:rsid w:val="00D35F41"/>
    <w:rsid w:val="00D72805"/>
    <w:rsid w:val="00D73CB3"/>
    <w:rsid w:val="00D770DB"/>
    <w:rsid w:val="00D81E41"/>
    <w:rsid w:val="00D8560E"/>
    <w:rsid w:val="00D938EA"/>
    <w:rsid w:val="00DA50AA"/>
    <w:rsid w:val="00DA7FD1"/>
    <w:rsid w:val="00DB3FAD"/>
    <w:rsid w:val="00DC71EC"/>
    <w:rsid w:val="00DF4E21"/>
    <w:rsid w:val="00DF7DE4"/>
    <w:rsid w:val="00E03E2B"/>
    <w:rsid w:val="00E144CC"/>
    <w:rsid w:val="00E53732"/>
    <w:rsid w:val="00E61C09"/>
    <w:rsid w:val="00E830CD"/>
    <w:rsid w:val="00E9404C"/>
    <w:rsid w:val="00E9534D"/>
    <w:rsid w:val="00EA3147"/>
    <w:rsid w:val="00EB3B58"/>
    <w:rsid w:val="00EB46D5"/>
    <w:rsid w:val="00EC7359"/>
    <w:rsid w:val="00EE3054"/>
    <w:rsid w:val="00EE47A1"/>
    <w:rsid w:val="00F00606"/>
    <w:rsid w:val="00F01256"/>
    <w:rsid w:val="00F348F1"/>
    <w:rsid w:val="00F75937"/>
    <w:rsid w:val="00F847CE"/>
    <w:rsid w:val="00F8639F"/>
    <w:rsid w:val="00FA09FA"/>
    <w:rsid w:val="00FA68F0"/>
    <w:rsid w:val="00FB18BE"/>
    <w:rsid w:val="00FC7475"/>
    <w:rsid w:val="00FD1B14"/>
    <w:rsid w:val="00FD40D5"/>
    <w:rsid w:val="00FE441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786C4"/>
  <w15:chartTrackingRefBased/>
  <w15:docId w15:val="{132D2371-C965-4D73-8803-38946026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4D5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FFFF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04D5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445461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FFFFF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445461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607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6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7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uclearinst.com/Privac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mbership@nuclearinst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mbership@nuclearinst.com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ia%20Hearing\AppData\Roaming\Microsoft\Templates\Membership%20form.dotx" TargetMode="External"/></Relationships>
</file>

<file path=word/theme/theme1.xml><?xml version="1.0" encoding="utf-8"?>
<a:theme xmlns:a="http://schemas.openxmlformats.org/drawingml/2006/main" name="NI Brand Colours">
  <a:themeElements>
    <a:clrScheme name="NI Brand">
      <a:dk1>
        <a:srgbClr val="445461"/>
      </a:dk1>
      <a:lt1>
        <a:srgbClr val="FFFFFF"/>
      </a:lt1>
      <a:dk2>
        <a:srgbClr val="546776"/>
      </a:dk2>
      <a:lt2>
        <a:srgbClr val="B7CAC9"/>
      </a:lt2>
      <a:accent1>
        <a:srgbClr val="009BA4"/>
      </a:accent1>
      <a:accent2>
        <a:srgbClr val="DA5054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57d62630-d34f-4321-b142-f6141078d878" xsi:nil="true"/>
    <TaxCatchAll xmlns="5a3d2a32-0a6d-4bba-9649-b6f20273bbff" xsi:nil="true"/>
    <lcf76f155ced4ddcb4097134ff3c332f xmlns="57d62630-d34f-4321-b142-f6141078d87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592CAB0A04044CAD09A72D6BCC216D" ma:contentTypeVersion="18" ma:contentTypeDescription="Create a new document." ma:contentTypeScope="" ma:versionID="c1a0e57bec2eca99ff4786ccb8bbcc1a">
  <xsd:schema xmlns:xsd="http://www.w3.org/2001/XMLSchema" xmlns:xs="http://www.w3.org/2001/XMLSchema" xmlns:p="http://schemas.microsoft.com/office/2006/metadata/properties" xmlns:ns2="57d62630-d34f-4321-b142-f6141078d878" xmlns:ns3="5a3d2a32-0a6d-4bba-9649-b6f20273bbff" targetNamespace="http://schemas.microsoft.com/office/2006/metadata/properties" ma:root="true" ma:fieldsID="ef652d55ab380fc79919b587dcb8976c" ns2:_="" ns3:_="">
    <xsd:import namespace="57d62630-d34f-4321-b142-f6141078d878"/>
    <xsd:import namespace="5a3d2a32-0a6d-4bba-9649-b6f20273b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62630-d34f-4321-b142-f6141078d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4d973d9-6927-439b-94ee-0492ccb52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d2a32-0a6d-4bba-9649-b6f20273bbf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0d07e15-b331-4976-9b37-ddb233f8c92c}" ma:internalName="TaxCatchAll" ma:showField="CatchAllData" ma:web="5a3d2a32-0a6d-4bba-9649-b6f20273b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1E713C-0F24-4DCC-94F6-26C7C8E2C5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57d62630-d34f-4321-b142-f6141078d878"/>
    <ds:schemaRef ds:uri="5a3d2a32-0a6d-4bba-9649-b6f20273bbff"/>
  </ds:schemaRefs>
</ds:datastoreItem>
</file>

<file path=customXml/itemProps3.xml><?xml version="1.0" encoding="utf-8"?>
<ds:datastoreItem xmlns:ds="http://schemas.openxmlformats.org/officeDocument/2006/customXml" ds:itemID="{53B9746D-A37C-4596-A6BE-57E998C6E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62630-d34f-4321-b142-f6141078d878"/>
    <ds:schemaRef ds:uri="5a3d2a32-0a6d-4bba-9649-b6f20273b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20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Hearing</dc:creator>
  <cp:keywords/>
  <dc:description/>
  <cp:lastModifiedBy>Cynthia Hearing</cp:lastModifiedBy>
  <cp:revision>4</cp:revision>
  <dcterms:created xsi:type="dcterms:W3CDTF">2025-01-17T12:50:00Z</dcterms:created>
  <dcterms:modified xsi:type="dcterms:W3CDTF">2025-01-17T13:47:00Z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0x0101002E592CAB0A04044CAD09A72D6BCC216D</vt:lpwstr>
  </property>
  <property fmtid="{D5CDD505-2E9C-101B-9397-08002B2CF9AE}" pid="3" name="MediaServiceImageTags">
    <vt:lpwstr/>
  </property>
</Properties>
</file>